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A0AB3F" w14:textId="77777777" w:rsidR="00695A12" w:rsidRDefault="004670A9">
      <w:pPr>
        <w:spacing w:line="580" w:lineRule="exact"/>
        <w:rPr>
          <w:rFonts w:ascii="仿宋_GB2312" w:eastAsia="仿宋_GB2312"/>
          <w:sz w:val="30"/>
        </w:rPr>
      </w:pPr>
      <w:r>
        <w:rPr>
          <w:rFonts w:ascii="黑体" w:eastAsia="黑体" w:hint="eastAsia"/>
          <w:sz w:val="32"/>
          <w:szCs w:val="32"/>
        </w:rPr>
        <w:t>附件</w:t>
      </w:r>
      <w:r>
        <w:rPr>
          <w:rFonts w:ascii="黑体" w:eastAsia="黑体" w:hint="eastAsia"/>
          <w:sz w:val="32"/>
          <w:szCs w:val="32"/>
        </w:rPr>
        <w:t xml:space="preserve">                                             </w:t>
      </w:r>
      <w:r>
        <w:rPr>
          <w:rFonts w:ascii="黑体" w:eastAsia="黑体" w:hint="eastAsia"/>
          <w:sz w:val="32"/>
          <w:szCs w:val="32"/>
        </w:rPr>
        <w:t>样表</w:t>
      </w:r>
    </w:p>
    <w:p w14:paraId="58D66F92" w14:textId="77777777" w:rsidR="00695A12" w:rsidRDefault="00695A12"/>
    <w:p w14:paraId="35830C28" w14:textId="77777777" w:rsidR="00695A12" w:rsidRDefault="00695A12"/>
    <w:p w14:paraId="752C147A" w14:textId="77777777" w:rsidR="00695A12" w:rsidRDefault="00695A12"/>
    <w:p w14:paraId="371A90B8" w14:textId="77777777" w:rsidR="00695A12" w:rsidRDefault="00695A12"/>
    <w:p w14:paraId="112EBB30" w14:textId="77777777" w:rsidR="00695A12" w:rsidRDefault="00695A12">
      <w:bookmarkStart w:id="0" w:name="_GoBack"/>
      <w:bookmarkEnd w:id="0"/>
    </w:p>
    <w:p w14:paraId="48CFD9D5" w14:textId="77777777" w:rsidR="00695A12" w:rsidRDefault="004670A9">
      <w:pPr>
        <w:jc w:val="center"/>
        <w:outlineLvl w:val="0"/>
        <w:rPr>
          <w:rFonts w:ascii="小标宋" w:eastAsia="小标宋" w:hAnsi="小标宋" w:cs="小标宋"/>
          <w:bCs/>
          <w:sz w:val="44"/>
          <w:szCs w:val="44"/>
        </w:rPr>
      </w:pPr>
      <w:r>
        <w:rPr>
          <w:rFonts w:ascii="小标宋" w:eastAsia="小标宋" w:hAnsi="小标宋" w:cs="小标宋" w:hint="eastAsia"/>
          <w:bCs/>
          <w:sz w:val="44"/>
          <w:szCs w:val="44"/>
        </w:rPr>
        <w:t>中国科协青年科技人才培育工程</w:t>
      </w:r>
      <w:r>
        <w:rPr>
          <w:rFonts w:ascii="小标宋" w:eastAsia="小标宋" w:hAnsi="小标宋" w:cs="小标宋" w:hint="eastAsia"/>
          <w:bCs/>
          <w:sz w:val="44"/>
          <w:szCs w:val="44"/>
        </w:rPr>
        <w:br/>
      </w:r>
      <w:r>
        <w:rPr>
          <w:rFonts w:ascii="小标宋" w:eastAsia="小标宋" w:hAnsi="小标宋" w:cs="小标宋" w:hint="eastAsia"/>
          <w:bCs/>
          <w:sz w:val="44"/>
          <w:szCs w:val="44"/>
        </w:rPr>
        <w:t>博士生专项计划</w:t>
      </w:r>
    </w:p>
    <w:p w14:paraId="68E49F76" w14:textId="77777777" w:rsidR="00695A12" w:rsidRDefault="004670A9">
      <w:pPr>
        <w:jc w:val="center"/>
        <w:rPr>
          <w:rFonts w:ascii="小标宋" w:eastAsia="小标宋" w:hAnsi="小标宋" w:cs="小标宋"/>
          <w:bCs/>
          <w:sz w:val="72"/>
        </w:rPr>
      </w:pPr>
      <w:r>
        <w:rPr>
          <w:rFonts w:ascii="小标宋" w:eastAsia="小标宋" w:hAnsi="小标宋" w:cs="小标宋" w:hint="eastAsia"/>
          <w:bCs/>
          <w:sz w:val="72"/>
        </w:rPr>
        <w:t>推荐表</w:t>
      </w:r>
    </w:p>
    <w:p w14:paraId="558263D8" w14:textId="508875F0" w:rsidR="007F502F" w:rsidRDefault="007F502F">
      <w:pPr>
        <w:jc w:val="center"/>
        <w:rPr>
          <w:rFonts w:ascii="小标宋" w:eastAsia="小标宋" w:hAnsi="小标宋" w:cs="小标宋"/>
          <w:bCs/>
          <w:sz w:val="24"/>
        </w:rPr>
      </w:pPr>
      <w:r>
        <w:rPr>
          <w:rFonts w:ascii="小标宋" w:eastAsia="小标宋" w:hAnsi="小标宋" w:cs="小标宋"/>
          <w:bCs/>
          <w:sz w:val="24"/>
        </w:rPr>
        <w:t>（</w:t>
      </w:r>
      <w:r>
        <w:t>此表为样表，具体以</w:t>
      </w:r>
      <w:r w:rsidR="00716557">
        <w:t>入选后</w:t>
      </w:r>
      <w:r>
        <w:t>服务平台在线填写的内容为准</w:t>
      </w:r>
      <w:r>
        <w:rPr>
          <w:rFonts w:ascii="小标宋" w:eastAsia="小标宋" w:hAnsi="小标宋" w:cs="小标宋"/>
          <w:bCs/>
          <w:sz w:val="24"/>
        </w:rPr>
        <w:t>）</w:t>
      </w:r>
    </w:p>
    <w:p w14:paraId="5FD518AA" w14:textId="77777777" w:rsidR="007F502F" w:rsidRPr="007F502F" w:rsidRDefault="007F502F">
      <w:pPr>
        <w:jc w:val="center"/>
        <w:rPr>
          <w:rFonts w:hint="eastAsia"/>
          <w:b/>
          <w:sz w:val="24"/>
        </w:rPr>
      </w:pPr>
    </w:p>
    <w:p w14:paraId="0E382288" w14:textId="77777777" w:rsidR="00695A12" w:rsidRDefault="004670A9">
      <w:pPr>
        <w:spacing w:line="700" w:lineRule="exact"/>
        <w:ind w:firstLineChars="500" w:firstLine="1600"/>
        <w:rPr>
          <w:sz w:val="32"/>
          <w:szCs w:val="32"/>
          <w:u w:val="single" w:color="000000"/>
        </w:rPr>
      </w:pPr>
      <w:r>
        <w:rPr>
          <w:rFonts w:hint="eastAsia"/>
          <w:sz w:val="32"/>
          <w:szCs w:val="32"/>
        </w:rPr>
        <w:t>姓</w:t>
      </w:r>
      <w:r>
        <w:rPr>
          <w:rFonts w:hint="eastAsia"/>
          <w:sz w:val="32"/>
          <w:szCs w:val="32"/>
        </w:rPr>
        <w:t xml:space="preserve"> </w:t>
      </w:r>
      <w:r>
        <w:rPr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名：</w:t>
      </w:r>
      <w:r>
        <w:rPr>
          <w:sz w:val="30"/>
          <w:u w:val="single"/>
        </w:rPr>
        <w:t xml:space="preserve">                        </w:t>
      </w:r>
    </w:p>
    <w:p w14:paraId="1A91649F" w14:textId="23ADC767" w:rsidR="00695A12" w:rsidRDefault="004670A9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就读单位：</w:t>
      </w:r>
      <w:r>
        <w:rPr>
          <w:sz w:val="30"/>
          <w:u w:val="single"/>
        </w:rPr>
        <w:t xml:space="preserve"> </w:t>
      </w:r>
      <w:r w:rsidR="00782849">
        <w:rPr>
          <w:rFonts w:hint="eastAsia"/>
          <w:sz w:val="30"/>
          <w:u w:val="single"/>
        </w:rPr>
        <w:t>中国科学院</w:t>
      </w:r>
      <w:r w:rsidR="002F53EF">
        <w:rPr>
          <w:rFonts w:hint="eastAsia"/>
          <w:sz w:val="30"/>
          <w:u w:val="single"/>
        </w:rPr>
        <w:t>武汉植物园</w:t>
      </w:r>
      <w:r w:rsidR="00782849">
        <w:rPr>
          <w:rFonts w:hint="eastAsia"/>
          <w:sz w:val="30"/>
          <w:u w:val="single"/>
        </w:rPr>
        <w:t xml:space="preserve"> </w:t>
      </w:r>
      <w:r>
        <w:rPr>
          <w:sz w:val="30"/>
          <w:u w:val="single"/>
        </w:rPr>
        <w:t xml:space="preserve">  </w:t>
      </w:r>
    </w:p>
    <w:p w14:paraId="56CDD77D" w14:textId="77777777" w:rsidR="00695A12" w:rsidRDefault="004670A9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学科专业：</w:t>
      </w:r>
      <w:r>
        <w:rPr>
          <w:sz w:val="30"/>
          <w:u w:val="single"/>
        </w:rPr>
        <w:t xml:space="preserve">                        </w:t>
      </w:r>
    </w:p>
    <w:p w14:paraId="31D0CB4D" w14:textId="217FC0C7" w:rsidR="00695A12" w:rsidRDefault="004670A9">
      <w:pPr>
        <w:spacing w:line="700" w:lineRule="exact"/>
        <w:ind w:firstLineChars="500" w:firstLine="1600"/>
        <w:rPr>
          <w:sz w:val="32"/>
          <w:szCs w:val="32"/>
        </w:rPr>
      </w:pP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>
        <w:rPr>
          <w:rFonts w:hint="eastAsia"/>
          <w:sz w:val="32"/>
          <w:szCs w:val="32"/>
        </w:rPr>
        <w:t>级：</w:t>
      </w:r>
      <w:r>
        <w:rPr>
          <w:sz w:val="30"/>
          <w:u w:val="single"/>
        </w:rPr>
        <w:t xml:space="preserve">    </w:t>
      </w:r>
      <w:r w:rsidR="00820256">
        <w:rPr>
          <w:rFonts w:hint="eastAsia"/>
          <w:sz w:val="30"/>
          <w:u w:val="single"/>
        </w:rPr>
        <w:t>博士</w:t>
      </w:r>
      <w:r w:rsidR="00820256">
        <w:rPr>
          <w:rFonts w:hint="eastAsia"/>
          <w:sz w:val="30"/>
          <w:u w:val="single"/>
        </w:rPr>
        <w:t>X</w:t>
      </w:r>
      <w:r w:rsidR="00820256">
        <w:rPr>
          <w:rFonts w:hint="eastAsia"/>
          <w:sz w:val="30"/>
          <w:u w:val="single"/>
        </w:rPr>
        <w:t>年级</w:t>
      </w:r>
      <w:r>
        <w:rPr>
          <w:sz w:val="30"/>
          <w:u w:val="single"/>
        </w:rPr>
        <w:t xml:space="preserve">          </w:t>
      </w:r>
    </w:p>
    <w:p w14:paraId="32140A3D" w14:textId="77777777" w:rsidR="00695A12" w:rsidRDefault="00695A12">
      <w:pPr>
        <w:jc w:val="left"/>
        <w:rPr>
          <w:rFonts w:ascii="黑体" w:eastAsia="黑体"/>
          <w:sz w:val="30"/>
          <w:szCs w:val="30"/>
        </w:rPr>
      </w:pPr>
    </w:p>
    <w:p w14:paraId="45D981A7" w14:textId="77777777" w:rsidR="00695A12" w:rsidRDefault="00695A12">
      <w:pPr>
        <w:jc w:val="left"/>
        <w:rPr>
          <w:rFonts w:ascii="黑体" w:eastAsia="黑体"/>
          <w:sz w:val="30"/>
          <w:szCs w:val="30"/>
        </w:rPr>
      </w:pPr>
    </w:p>
    <w:p w14:paraId="444FC60D" w14:textId="77777777" w:rsidR="00695A12" w:rsidRDefault="00695A12">
      <w:pPr>
        <w:jc w:val="left"/>
        <w:rPr>
          <w:rFonts w:ascii="黑体" w:eastAsia="黑体"/>
          <w:sz w:val="30"/>
          <w:szCs w:val="30"/>
        </w:rPr>
      </w:pPr>
    </w:p>
    <w:p w14:paraId="436DA728" w14:textId="77777777" w:rsidR="00695A12" w:rsidRDefault="00695A12">
      <w:pPr>
        <w:jc w:val="left"/>
        <w:rPr>
          <w:rFonts w:ascii="黑体" w:eastAsia="黑体"/>
          <w:sz w:val="30"/>
          <w:szCs w:val="30"/>
        </w:rPr>
      </w:pPr>
    </w:p>
    <w:p w14:paraId="60B2797A" w14:textId="77777777" w:rsidR="00695A12" w:rsidRDefault="00695A12">
      <w:pPr>
        <w:jc w:val="left"/>
        <w:rPr>
          <w:rFonts w:ascii="黑体" w:eastAsia="黑体"/>
          <w:sz w:val="30"/>
          <w:szCs w:val="30"/>
        </w:rPr>
      </w:pPr>
    </w:p>
    <w:p w14:paraId="7797C00E" w14:textId="77777777" w:rsidR="00695A12" w:rsidRDefault="00695A12">
      <w:pPr>
        <w:jc w:val="left"/>
        <w:rPr>
          <w:rFonts w:ascii="黑体" w:eastAsia="黑体"/>
          <w:sz w:val="30"/>
          <w:szCs w:val="30"/>
        </w:rPr>
      </w:pPr>
    </w:p>
    <w:p w14:paraId="182E6537" w14:textId="77777777" w:rsidR="00695A12" w:rsidRDefault="00695A12">
      <w:pPr>
        <w:jc w:val="left"/>
        <w:rPr>
          <w:rFonts w:ascii="黑体" w:eastAsia="黑体"/>
          <w:sz w:val="30"/>
          <w:szCs w:val="30"/>
        </w:rPr>
      </w:pPr>
    </w:p>
    <w:p w14:paraId="5FF76DFC" w14:textId="77777777" w:rsidR="00695A12" w:rsidRDefault="00695A12">
      <w:pPr>
        <w:jc w:val="left"/>
        <w:rPr>
          <w:rFonts w:ascii="黑体" w:eastAsia="黑体"/>
          <w:sz w:val="30"/>
          <w:szCs w:val="30"/>
        </w:rPr>
      </w:pPr>
    </w:p>
    <w:p w14:paraId="39EB3641" w14:textId="77777777" w:rsidR="00695A12" w:rsidRDefault="00695A12">
      <w:pPr>
        <w:jc w:val="left"/>
        <w:rPr>
          <w:rFonts w:ascii="黑体" w:eastAsia="黑体"/>
          <w:sz w:val="30"/>
          <w:szCs w:val="30"/>
        </w:rPr>
      </w:pPr>
    </w:p>
    <w:p w14:paraId="771D3FFF" w14:textId="77777777" w:rsidR="00695A12" w:rsidRDefault="00695A12">
      <w:pPr>
        <w:jc w:val="left"/>
        <w:rPr>
          <w:rFonts w:ascii="黑体" w:eastAsia="黑体"/>
          <w:sz w:val="30"/>
          <w:szCs w:val="30"/>
        </w:rPr>
      </w:pPr>
    </w:p>
    <w:p w14:paraId="0F8D3BE6" w14:textId="77777777" w:rsidR="00695A12" w:rsidRDefault="004670A9">
      <w:pPr>
        <w:jc w:val="center"/>
        <w:rPr>
          <w:rFonts w:ascii="楷体_GB2312" w:eastAsia="楷体_GB2312"/>
          <w:sz w:val="30"/>
          <w:szCs w:val="30"/>
        </w:rPr>
      </w:pPr>
      <w:r>
        <w:rPr>
          <w:rFonts w:ascii="楷体_GB2312" w:eastAsia="楷体_GB2312" w:hint="eastAsia"/>
          <w:sz w:val="30"/>
          <w:szCs w:val="30"/>
        </w:rPr>
        <w:t>中国科协组织人事部制表</w:t>
      </w:r>
    </w:p>
    <w:p w14:paraId="383FA9B1" w14:textId="77777777" w:rsidR="00695A12" w:rsidRDefault="00695A12">
      <w:pPr>
        <w:spacing w:after="120"/>
      </w:pPr>
    </w:p>
    <w:p w14:paraId="7D5DBB8C" w14:textId="77777777" w:rsidR="00695A12" w:rsidRDefault="004670A9">
      <w:pPr>
        <w:jc w:val="left"/>
      </w:pPr>
      <w:r>
        <w:rPr>
          <w:rFonts w:ascii="黑体" w:eastAsia="黑体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一、个人信息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5"/>
        <w:gridCol w:w="1367"/>
        <w:gridCol w:w="1974"/>
        <w:gridCol w:w="1973"/>
        <w:gridCol w:w="1650"/>
      </w:tblGrid>
      <w:tr w:rsidR="00695A12" w14:paraId="38BE23BB" w14:textId="77777777">
        <w:trPr>
          <w:trHeight w:hRule="exact" w:val="624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0D84F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Cs w:val="28"/>
              </w:rPr>
              <w:t>姓</w:t>
            </w:r>
            <w:r>
              <w:rPr>
                <w:rFonts w:ascii="华文仿宋" w:eastAsia="华文仿宋" w:hAnsi="华文仿宋" w:hint="eastAsia"/>
                <w:b/>
                <w:szCs w:val="28"/>
              </w:rPr>
              <w:t xml:space="preserve">    </w:t>
            </w:r>
            <w:r>
              <w:rPr>
                <w:rFonts w:ascii="华文仿宋" w:eastAsia="华文仿宋" w:hAnsi="华文仿宋" w:hint="eastAsia"/>
                <w:b/>
                <w:szCs w:val="28"/>
              </w:rPr>
              <w:t>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6F849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FDB18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Cs w:val="28"/>
              </w:rPr>
              <w:t>性</w:t>
            </w:r>
            <w:r>
              <w:rPr>
                <w:rFonts w:ascii="华文仿宋" w:eastAsia="华文仿宋" w:hAnsi="华文仿宋" w:hint="eastAsia"/>
                <w:b/>
                <w:szCs w:val="28"/>
              </w:rPr>
              <w:t xml:space="preserve">    </w:t>
            </w:r>
            <w:r>
              <w:rPr>
                <w:rFonts w:ascii="华文仿宋" w:eastAsia="华文仿宋" w:hAnsi="华文仿宋" w:hint="eastAsia"/>
                <w:b/>
                <w:szCs w:val="28"/>
              </w:rPr>
              <w:t>别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E1A3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E113B7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个人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 w:hint="eastAsia"/>
                <w:szCs w:val="28"/>
              </w:rPr>
              <w:t>寸证件照（蓝底），</w:t>
            </w:r>
            <w:r>
              <w:rPr>
                <w:rFonts w:ascii="华文仿宋" w:eastAsia="华文仿宋" w:hAnsi="华文仿宋"/>
                <w:szCs w:val="28"/>
              </w:rPr>
              <w:t>JPG</w:t>
            </w:r>
            <w:r>
              <w:rPr>
                <w:rFonts w:ascii="华文仿宋" w:eastAsia="华文仿宋" w:hAnsi="华文仿宋"/>
                <w:szCs w:val="28"/>
              </w:rPr>
              <w:t>格式，不超过</w:t>
            </w:r>
            <w:r>
              <w:rPr>
                <w:rFonts w:ascii="华文仿宋" w:eastAsia="华文仿宋" w:hAnsi="华文仿宋" w:hint="eastAsia"/>
                <w:szCs w:val="28"/>
              </w:rPr>
              <w:t>1</w:t>
            </w:r>
            <w:r>
              <w:rPr>
                <w:rFonts w:ascii="华文仿宋" w:eastAsia="华文仿宋" w:hAnsi="华文仿宋"/>
                <w:szCs w:val="28"/>
              </w:rPr>
              <w:t>M</w:t>
            </w:r>
            <w:r>
              <w:rPr>
                <w:rFonts w:ascii="华文仿宋" w:eastAsia="华文仿宋" w:hAnsi="华文仿宋"/>
                <w:szCs w:val="28"/>
              </w:rPr>
              <w:t>。</w:t>
            </w:r>
          </w:p>
        </w:tc>
      </w:tr>
      <w:tr w:rsidR="00695A12" w14:paraId="17BE51B0" w14:textId="77777777">
        <w:trPr>
          <w:trHeight w:hRule="exact" w:val="624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D8503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4"/>
                <w:szCs w:val="28"/>
              </w:rPr>
              <w:t>出生日期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4BA41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A1453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Cs w:val="28"/>
              </w:rPr>
              <w:t>民</w:t>
            </w:r>
            <w:r>
              <w:rPr>
                <w:rFonts w:ascii="华文仿宋" w:eastAsia="华文仿宋" w:hAnsi="华文仿宋" w:hint="eastAsia"/>
                <w:b/>
                <w:szCs w:val="28"/>
              </w:rPr>
              <w:t xml:space="preserve">    </w:t>
            </w:r>
            <w:r>
              <w:rPr>
                <w:rFonts w:ascii="华文仿宋" w:eastAsia="华文仿宋" w:hAnsi="华文仿宋" w:hint="eastAsia"/>
                <w:b/>
                <w:szCs w:val="28"/>
              </w:rPr>
              <w:t>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A7D49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517C8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695A12" w14:paraId="117E3441" w14:textId="77777777">
        <w:trPr>
          <w:trHeight w:hRule="exact" w:val="624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09457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4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Cs w:val="28"/>
              </w:rPr>
              <w:t>籍</w:t>
            </w:r>
            <w:r>
              <w:rPr>
                <w:rFonts w:ascii="华文仿宋" w:eastAsia="华文仿宋" w:hAnsi="华文仿宋" w:hint="eastAsia"/>
                <w:b/>
                <w:szCs w:val="28"/>
              </w:rPr>
              <w:t xml:space="preserve">    </w:t>
            </w:r>
            <w:r>
              <w:rPr>
                <w:rFonts w:ascii="华文仿宋" w:eastAsia="华文仿宋" w:hAnsi="华文仿宋" w:hint="eastAsia"/>
                <w:b/>
                <w:szCs w:val="28"/>
              </w:rPr>
              <w:t>贯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7D1C7" w14:textId="77777777" w:rsidR="00695A12" w:rsidRDefault="00695A12">
            <w:pPr>
              <w:spacing w:line="400" w:lineRule="exact"/>
              <w:ind w:firstLineChars="100" w:firstLine="210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A905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Cs w:val="28"/>
              </w:rPr>
              <w:t>政治面貌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E39B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79364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695A12" w14:paraId="35D208F5" w14:textId="77777777">
        <w:trPr>
          <w:trHeight w:hRule="exact" w:val="624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75BAF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4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4"/>
                <w:szCs w:val="28"/>
              </w:rPr>
              <w:t>证件类型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7519A5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5BD50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4"/>
                <w:szCs w:val="28"/>
              </w:rPr>
              <w:t>证件号码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C6EF7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9EFD2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7F502F" w14:paraId="73280D4D" w14:textId="77777777" w:rsidTr="00734CE6">
        <w:trPr>
          <w:trHeight w:hRule="exact" w:val="624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F926D" w14:textId="5D0EBDFD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 w:hint="eastAsia"/>
                <w:b/>
                <w:spacing w:val="-4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Cs w:val="28"/>
              </w:rPr>
              <w:t>本人手机号码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31262E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929098" w14:textId="199B67BB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 w:hint="eastAsia"/>
                <w:b/>
                <w:spacing w:val="-4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Cs w:val="28"/>
              </w:rPr>
              <w:t>电子邮箱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B656AD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7F502F" w14:paraId="4B684BBC" w14:textId="77777777">
        <w:trPr>
          <w:trHeight w:hRule="exact" w:val="800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E6549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Cs w:val="28"/>
              </w:rPr>
              <w:t>博士阶段入学时间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7089E6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66F101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Cs w:val="28"/>
              </w:rPr>
              <w:t>攻读方式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3892E6" w14:textId="546EE300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统招（普博）/硕博连读/</w:t>
            </w:r>
            <w:proofErr w:type="gramStart"/>
            <w:r>
              <w:rPr>
                <w:rFonts w:ascii="华文仿宋" w:eastAsia="华文仿宋" w:hAnsi="华文仿宋" w:hint="eastAsia"/>
                <w:szCs w:val="28"/>
              </w:rPr>
              <w:t>直博</w:t>
            </w:r>
            <w:proofErr w:type="gramEnd"/>
          </w:p>
        </w:tc>
      </w:tr>
      <w:tr w:rsidR="007F502F" w14:paraId="78401E0F" w14:textId="77777777">
        <w:trPr>
          <w:trHeight w:val="567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E3E64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攻读博士单位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1C6D07" w14:textId="30368119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中国科学院武汉植物园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8F7232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博士类型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B1CBB09" w14:textId="23E0CD8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学术型/专业型</w:t>
            </w:r>
          </w:p>
        </w:tc>
      </w:tr>
      <w:tr w:rsidR="007F502F" w14:paraId="17F894A4" w14:textId="77777777">
        <w:trPr>
          <w:trHeight w:val="567"/>
          <w:jc w:val="center"/>
        </w:trPr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CE24D4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学科门类</w:t>
            </w:r>
          </w:p>
        </w:tc>
        <w:tc>
          <w:tcPr>
            <w:tcW w:w="1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7AAC3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  <w:p w14:paraId="050EDB34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FBFDA2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所属一级</w:t>
            </w:r>
            <w:r>
              <w:rPr>
                <w:rFonts w:ascii="华文仿宋" w:eastAsia="华文仿宋" w:hAnsi="华文仿宋"/>
                <w:b/>
                <w:spacing w:val="-20"/>
                <w:szCs w:val="28"/>
              </w:rPr>
              <w:t>学科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3DFBFA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7F502F" w14:paraId="69E16E43" w14:textId="77777777">
        <w:trPr>
          <w:trHeight w:val="567"/>
          <w:jc w:val="center"/>
        </w:trPr>
        <w:tc>
          <w:tcPr>
            <w:tcW w:w="20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B23DB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4B5EF3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7AAD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所属二级学科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D15FE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7F502F" w14:paraId="0E414BBF" w14:textId="77777777">
        <w:trPr>
          <w:trHeight w:val="567"/>
          <w:jc w:val="center"/>
        </w:trPr>
        <w:tc>
          <w:tcPr>
            <w:tcW w:w="20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FFB00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</w:p>
        </w:tc>
        <w:tc>
          <w:tcPr>
            <w:tcW w:w="1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CEFBC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FD1A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研究</w:t>
            </w:r>
            <w:r>
              <w:rPr>
                <w:rFonts w:ascii="华文仿宋" w:eastAsia="华文仿宋" w:hAnsi="华文仿宋"/>
                <w:b/>
                <w:spacing w:val="-20"/>
                <w:szCs w:val="28"/>
              </w:rPr>
              <w:t>领域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BA764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7F502F" w14:paraId="1F133D89" w14:textId="77777777">
        <w:trPr>
          <w:trHeight w:val="964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39C80" w14:textId="7266C60B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是否获得</w:t>
            </w:r>
            <w:r>
              <w:rPr>
                <w:rFonts w:ascii="华文仿宋" w:eastAsia="华文仿宋" w:hAnsi="华文仿宋"/>
                <w:b/>
                <w:spacing w:val="-20"/>
                <w:szCs w:val="28"/>
              </w:rPr>
              <w:t>省级优秀硕士</w:t>
            </w: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学位</w:t>
            </w:r>
            <w:r>
              <w:rPr>
                <w:rFonts w:ascii="华文仿宋" w:eastAsia="华文仿宋" w:hAnsi="华文仿宋"/>
                <w:b/>
                <w:spacing w:val="-20"/>
                <w:szCs w:val="28"/>
              </w:rPr>
              <w:t>论文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7E198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713E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研究生</w:t>
            </w:r>
            <w:r>
              <w:rPr>
                <w:rFonts w:ascii="华文仿宋" w:eastAsia="华文仿宋" w:hAnsi="华文仿宋"/>
                <w:b/>
                <w:spacing w:val="-20"/>
                <w:szCs w:val="28"/>
              </w:rPr>
              <w:t>阶段</w:t>
            </w: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是否获得</w:t>
            </w:r>
            <w:r>
              <w:rPr>
                <w:rFonts w:ascii="华文仿宋" w:eastAsia="华文仿宋" w:hAnsi="华文仿宋"/>
                <w:b/>
                <w:spacing w:val="-20"/>
                <w:szCs w:val="28"/>
              </w:rPr>
              <w:t>国家奖学金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31617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7F502F" w14:paraId="212E491C" w14:textId="77777777">
        <w:trPr>
          <w:trHeight w:val="964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67B1" w14:textId="50AFA5DD" w:rsidR="007F502F" w:rsidRDefault="007F502F" w:rsidP="007F502F">
            <w:pPr>
              <w:spacing w:line="400" w:lineRule="exact"/>
              <w:ind w:leftChars="-50" w:left="-105" w:rightChars="-50" w:right="-105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r w:rsidRPr="007F502F"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是否作为第一发明人获得国家/国际发明专利授权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D09D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6E47" w14:textId="77777777" w:rsidR="007F502F" w:rsidRP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 w:hint="eastAsia"/>
                <w:b/>
                <w:spacing w:val="-20"/>
                <w:szCs w:val="28"/>
              </w:rPr>
            </w:pPr>
            <w:r w:rsidRPr="007F502F"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攻读博士单位</w:t>
            </w:r>
          </w:p>
          <w:p w14:paraId="5559CC4F" w14:textId="1F116E9D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r w:rsidRPr="007F502F"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所在省份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FD228" w14:textId="650E6860" w:rsidR="007F502F" w:rsidRDefault="00B107FC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湖北</w:t>
            </w:r>
          </w:p>
        </w:tc>
      </w:tr>
      <w:tr w:rsidR="007F502F" w14:paraId="2866A996" w14:textId="77777777" w:rsidTr="00B107FC">
        <w:trPr>
          <w:trHeight w:hRule="exact" w:val="1141"/>
          <w:jc w:val="center"/>
        </w:trPr>
        <w:tc>
          <w:tcPr>
            <w:tcW w:w="2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78553" w14:textId="77777777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proofErr w:type="gramStart"/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拟毕业</w:t>
            </w:r>
            <w:proofErr w:type="gramEnd"/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时间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85F0" w14:textId="43442012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91848" w14:textId="30573A65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推荐单位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58908" w14:textId="3F3E75D6" w:rsidR="007F502F" w:rsidRDefault="007F502F" w:rsidP="007F502F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B107FC" w14:paraId="32C7444B" w14:textId="77777777" w:rsidTr="0070745B">
        <w:trPr>
          <w:trHeight w:val="567"/>
          <w:jc w:val="center"/>
        </w:trPr>
        <w:tc>
          <w:tcPr>
            <w:tcW w:w="34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B19FA5" w14:textId="5865432A" w:rsidR="00B107FC" w:rsidRDefault="00B107FC" w:rsidP="00B107FC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pacing w:val="-20"/>
                <w:szCs w:val="28"/>
              </w:rPr>
              <w:t>意向培育学会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676DA" w14:textId="64B6ED72" w:rsidR="00B107FC" w:rsidRDefault="00B107FC" w:rsidP="00B107FC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第一意向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11611C" w14:textId="6D59BB60" w:rsidR="00B107FC" w:rsidRDefault="00B107FC" w:rsidP="00B107FC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B107FC" w14:paraId="150F4FD0" w14:textId="77777777" w:rsidTr="009D1786">
        <w:trPr>
          <w:trHeight w:val="567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1D081E" w14:textId="77777777" w:rsidR="00B107FC" w:rsidRDefault="00B107FC" w:rsidP="00B107FC">
            <w:pPr>
              <w:spacing w:line="400" w:lineRule="exact"/>
              <w:jc w:val="center"/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D43E3" w14:textId="29E1BF5D" w:rsidR="00B107FC" w:rsidRDefault="00B107FC" w:rsidP="00B107FC">
            <w:pPr>
              <w:spacing w:line="400" w:lineRule="exact"/>
              <w:jc w:val="center"/>
              <w:rPr>
                <w:b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第二意向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5849AD" w14:textId="26765048" w:rsidR="00B107FC" w:rsidRDefault="00B107FC" w:rsidP="00B107FC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B107FC" w14:paraId="2BB5B4EE" w14:textId="77777777" w:rsidTr="00283490">
        <w:trPr>
          <w:trHeight w:val="567"/>
          <w:jc w:val="center"/>
        </w:trPr>
        <w:tc>
          <w:tcPr>
            <w:tcW w:w="344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28AA0C" w14:textId="77777777" w:rsidR="00B107FC" w:rsidRDefault="00B107FC" w:rsidP="00B107FC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07132" w14:textId="46223896" w:rsidR="00B107FC" w:rsidRDefault="00B107FC" w:rsidP="00B107FC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szCs w:val="28"/>
              </w:rPr>
            </w:pPr>
            <w:r>
              <w:rPr>
                <w:rFonts w:ascii="华文仿宋" w:eastAsia="华文仿宋" w:hAnsi="华文仿宋" w:hint="eastAsia"/>
                <w:szCs w:val="28"/>
              </w:rPr>
              <w:t>第三意向</w:t>
            </w:r>
          </w:p>
        </w:tc>
        <w:tc>
          <w:tcPr>
            <w:tcW w:w="36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B2A6CC" w14:textId="23F29E1E" w:rsidR="00B107FC" w:rsidRDefault="00B107FC" w:rsidP="00B107FC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</w:tbl>
    <w:p w14:paraId="155A40CC" w14:textId="77777777" w:rsidR="00695A12" w:rsidRDefault="00695A12">
      <w:pPr>
        <w:spacing w:after="120"/>
        <w:rPr>
          <w:rFonts w:ascii="黑体" w:eastAsia="黑体"/>
          <w:szCs w:val="30"/>
        </w:rPr>
      </w:pPr>
    </w:p>
    <w:p w14:paraId="42749253" w14:textId="77777777" w:rsidR="00695A12" w:rsidRDefault="00695A12">
      <w:pPr>
        <w:spacing w:after="120"/>
        <w:rPr>
          <w:rFonts w:ascii="黑体" w:eastAsia="黑体"/>
          <w:szCs w:val="30"/>
        </w:rPr>
      </w:pPr>
    </w:p>
    <w:p w14:paraId="0D1E472F" w14:textId="77777777" w:rsidR="00695A12" w:rsidRDefault="004670A9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br w:type="page"/>
      </w:r>
      <w:r>
        <w:rPr>
          <w:rFonts w:ascii="黑体" w:eastAsia="黑体" w:hint="eastAsia"/>
          <w:sz w:val="30"/>
          <w:szCs w:val="30"/>
        </w:rPr>
        <w:lastRenderedPageBreak/>
        <w:t>二、主要学习经历（从大学填起）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7"/>
        <w:gridCol w:w="3121"/>
        <w:gridCol w:w="2410"/>
        <w:gridCol w:w="1701"/>
      </w:tblGrid>
      <w:tr w:rsidR="00695A12" w14:paraId="00766E07" w14:textId="77777777">
        <w:trPr>
          <w:trHeight w:hRule="exact" w:val="737"/>
          <w:jc w:val="center"/>
        </w:trPr>
        <w:tc>
          <w:tcPr>
            <w:tcW w:w="1807" w:type="dxa"/>
            <w:vAlign w:val="center"/>
          </w:tcPr>
          <w:p w14:paraId="5D9D7F0F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bCs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spacing w:val="-20"/>
                <w:szCs w:val="28"/>
              </w:rPr>
              <w:t>起止年月</w:t>
            </w:r>
          </w:p>
        </w:tc>
        <w:tc>
          <w:tcPr>
            <w:tcW w:w="3121" w:type="dxa"/>
            <w:vAlign w:val="center"/>
          </w:tcPr>
          <w:p w14:paraId="7E2049FF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bCs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szCs w:val="28"/>
              </w:rPr>
              <w:t>校（院）及系名称</w:t>
            </w:r>
            <w:r>
              <w:rPr>
                <w:rFonts w:ascii="华文仿宋" w:eastAsia="华文仿宋" w:hAnsi="华文仿宋" w:hint="eastAsia"/>
                <w:b/>
                <w:bCs/>
                <w:szCs w:val="28"/>
              </w:rPr>
              <w:t>/</w:t>
            </w:r>
            <w:r>
              <w:rPr>
                <w:rFonts w:ascii="华文仿宋" w:eastAsia="华文仿宋" w:hAnsi="华文仿宋" w:hint="eastAsia"/>
                <w:b/>
                <w:bCs/>
                <w:szCs w:val="28"/>
              </w:rPr>
              <w:t>单位</w:t>
            </w:r>
          </w:p>
        </w:tc>
        <w:tc>
          <w:tcPr>
            <w:tcW w:w="2410" w:type="dxa"/>
            <w:vAlign w:val="center"/>
          </w:tcPr>
          <w:p w14:paraId="37C3BCE4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bCs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spacing w:val="-20"/>
                <w:szCs w:val="28"/>
              </w:rPr>
              <w:t>专业</w:t>
            </w:r>
          </w:p>
        </w:tc>
        <w:tc>
          <w:tcPr>
            <w:tcW w:w="1701" w:type="dxa"/>
            <w:vAlign w:val="center"/>
          </w:tcPr>
          <w:p w14:paraId="6B32370A" w14:textId="77777777" w:rsidR="00695A12" w:rsidRDefault="004670A9">
            <w:pPr>
              <w:spacing w:line="400" w:lineRule="exact"/>
              <w:jc w:val="center"/>
              <w:rPr>
                <w:rFonts w:ascii="华文仿宋" w:eastAsia="华文仿宋" w:hAnsi="华文仿宋"/>
                <w:b/>
                <w:bCs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szCs w:val="28"/>
              </w:rPr>
              <w:t>学位</w:t>
            </w:r>
          </w:p>
        </w:tc>
      </w:tr>
      <w:tr w:rsidR="00695A12" w14:paraId="2C7B6D78" w14:textId="77777777">
        <w:trPr>
          <w:trHeight w:hRule="exact" w:val="553"/>
          <w:jc w:val="center"/>
        </w:trPr>
        <w:tc>
          <w:tcPr>
            <w:tcW w:w="1807" w:type="dxa"/>
            <w:vAlign w:val="center"/>
          </w:tcPr>
          <w:p w14:paraId="5A67AB87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562C4198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7ADD4A91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1682A187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695A12" w14:paraId="625CF6B3" w14:textId="77777777">
        <w:trPr>
          <w:trHeight w:hRule="exact" w:val="554"/>
          <w:jc w:val="center"/>
        </w:trPr>
        <w:tc>
          <w:tcPr>
            <w:tcW w:w="1807" w:type="dxa"/>
            <w:vAlign w:val="center"/>
          </w:tcPr>
          <w:p w14:paraId="16235BA1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657EEA74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0F56278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70CF78DF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695A12" w14:paraId="2780AD8D" w14:textId="77777777">
        <w:trPr>
          <w:trHeight w:hRule="exact" w:val="513"/>
          <w:jc w:val="center"/>
        </w:trPr>
        <w:tc>
          <w:tcPr>
            <w:tcW w:w="1807" w:type="dxa"/>
            <w:vAlign w:val="center"/>
          </w:tcPr>
          <w:p w14:paraId="23711C40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45559A51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00DF1D1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320290FB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695A12" w14:paraId="5C58DE86" w14:textId="77777777">
        <w:trPr>
          <w:trHeight w:hRule="exact" w:val="527"/>
          <w:jc w:val="center"/>
        </w:trPr>
        <w:tc>
          <w:tcPr>
            <w:tcW w:w="1807" w:type="dxa"/>
            <w:vAlign w:val="center"/>
          </w:tcPr>
          <w:p w14:paraId="0E8EBC76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4E0C43A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0DD491E1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2EED300B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  <w:tr w:rsidR="00695A12" w14:paraId="3100C6BC" w14:textId="77777777">
        <w:trPr>
          <w:trHeight w:hRule="exact" w:val="550"/>
          <w:jc w:val="center"/>
        </w:trPr>
        <w:tc>
          <w:tcPr>
            <w:tcW w:w="1807" w:type="dxa"/>
            <w:vAlign w:val="center"/>
          </w:tcPr>
          <w:p w14:paraId="585DB44A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3121" w:type="dxa"/>
            <w:vAlign w:val="center"/>
          </w:tcPr>
          <w:p w14:paraId="1DDA4D28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  <w:tc>
          <w:tcPr>
            <w:tcW w:w="2410" w:type="dxa"/>
            <w:vAlign w:val="center"/>
          </w:tcPr>
          <w:p w14:paraId="5ACEBBF1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</w:p>
        </w:tc>
        <w:tc>
          <w:tcPr>
            <w:tcW w:w="1701" w:type="dxa"/>
            <w:vAlign w:val="center"/>
          </w:tcPr>
          <w:p w14:paraId="480CE02C" w14:textId="77777777" w:rsidR="00695A12" w:rsidRDefault="00695A12">
            <w:pPr>
              <w:spacing w:line="400" w:lineRule="exact"/>
              <w:jc w:val="center"/>
              <w:rPr>
                <w:rFonts w:ascii="华文仿宋" w:eastAsia="华文仿宋" w:hAnsi="华文仿宋"/>
                <w:szCs w:val="28"/>
              </w:rPr>
            </w:pPr>
          </w:p>
        </w:tc>
      </w:tr>
    </w:tbl>
    <w:p w14:paraId="05D4F078" w14:textId="77777777" w:rsidR="00695A12" w:rsidRDefault="00695A12">
      <w:pPr>
        <w:rPr>
          <w:rFonts w:ascii="黑体" w:eastAsia="黑体"/>
          <w:sz w:val="30"/>
          <w:szCs w:val="30"/>
        </w:rPr>
      </w:pPr>
    </w:p>
    <w:p w14:paraId="5519DAB9" w14:textId="77777777" w:rsidR="00695A12" w:rsidRDefault="004670A9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三、已取得的代表性成果（不超过</w:t>
      </w:r>
      <w:r>
        <w:rPr>
          <w:rFonts w:ascii="黑体" w:eastAsia="黑体" w:hint="eastAsia"/>
          <w:sz w:val="30"/>
          <w:szCs w:val="30"/>
        </w:rPr>
        <w:t>5</w:t>
      </w:r>
      <w:r>
        <w:rPr>
          <w:rFonts w:ascii="黑体" w:eastAsia="黑体" w:hint="eastAsia"/>
          <w:sz w:val="30"/>
          <w:szCs w:val="30"/>
        </w:rPr>
        <w:t>项）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1298"/>
        <w:gridCol w:w="1448"/>
        <w:gridCol w:w="2840"/>
        <w:gridCol w:w="2840"/>
      </w:tblGrid>
      <w:tr w:rsidR="00F8045D" w14:paraId="6F318818" w14:textId="25437A8A" w:rsidTr="00117502">
        <w:trPr>
          <w:trHeight w:val="506"/>
          <w:jc w:val="center"/>
        </w:trPr>
        <w:tc>
          <w:tcPr>
            <w:tcW w:w="351" w:type="pct"/>
            <w:vAlign w:val="center"/>
          </w:tcPr>
          <w:p w14:paraId="5BE8CEB6" w14:textId="77777777" w:rsidR="00F8045D" w:rsidRDefault="00F8045D">
            <w:pPr>
              <w:jc w:val="center"/>
              <w:rPr>
                <w:rFonts w:ascii="华文仿宋" w:eastAsia="华文仿宋" w:hAnsi="华文仿宋"/>
                <w:b/>
                <w:bCs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spacing w:val="-20"/>
                <w:szCs w:val="28"/>
              </w:rPr>
              <w:t>序号</w:t>
            </w:r>
          </w:p>
        </w:tc>
        <w:tc>
          <w:tcPr>
            <w:tcW w:w="716" w:type="pct"/>
            <w:vAlign w:val="center"/>
          </w:tcPr>
          <w:p w14:paraId="0D4EFE5A" w14:textId="77777777" w:rsidR="00F8045D" w:rsidRDefault="00F8045D">
            <w:pPr>
              <w:jc w:val="center"/>
              <w:rPr>
                <w:rFonts w:ascii="华文仿宋" w:eastAsia="华文仿宋" w:hAnsi="华文仿宋"/>
                <w:b/>
                <w:bCs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spacing w:val="-20"/>
                <w:szCs w:val="28"/>
              </w:rPr>
              <w:t>成果类型</w:t>
            </w:r>
          </w:p>
        </w:tc>
        <w:tc>
          <w:tcPr>
            <w:tcW w:w="799" w:type="pct"/>
            <w:vAlign w:val="center"/>
          </w:tcPr>
          <w:p w14:paraId="2A807B31" w14:textId="77777777" w:rsidR="00F8045D" w:rsidRDefault="00F8045D">
            <w:pPr>
              <w:jc w:val="center"/>
              <w:rPr>
                <w:rFonts w:ascii="华文仿宋" w:eastAsia="华文仿宋" w:hAnsi="华文仿宋"/>
                <w:b/>
                <w:bCs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spacing w:val="-20"/>
                <w:szCs w:val="28"/>
              </w:rPr>
              <w:t>代表性成果名称</w:t>
            </w:r>
          </w:p>
        </w:tc>
        <w:tc>
          <w:tcPr>
            <w:tcW w:w="1567" w:type="pct"/>
            <w:vAlign w:val="center"/>
          </w:tcPr>
          <w:p w14:paraId="1E02DEFE" w14:textId="77777777" w:rsidR="00F8045D" w:rsidRDefault="00F8045D">
            <w:pPr>
              <w:jc w:val="center"/>
              <w:rPr>
                <w:rFonts w:ascii="华文仿宋" w:eastAsia="华文仿宋" w:hAnsi="华文仿宋"/>
                <w:b/>
                <w:bCs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spacing w:val="-20"/>
                <w:szCs w:val="28"/>
              </w:rPr>
              <w:t>成果详情</w:t>
            </w:r>
          </w:p>
        </w:tc>
        <w:tc>
          <w:tcPr>
            <w:tcW w:w="1567" w:type="pct"/>
            <w:vAlign w:val="center"/>
          </w:tcPr>
          <w:p w14:paraId="28C0C811" w14:textId="2997C074" w:rsidR="00F8045D" w:rsidRDefault="00F8045D" w:rsidP="00117502">
            <w:pPr>
              <w:jc w:val="center"/>
              <w:rPr>
                <w:rFonts w:ascii="华文仿宋" w:eastAsia="华文仿宋" w:hAnsi="华文仿宋" w:hint="eastAsia"/>
                <w:b/>
                <w:bCs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bCs/>
                <w:spacing w:val="-20"/>
                <w:szCs w:val="28"/>
              </w:rPr>
              <w:t>本人贡献</w:t>
            </w:r>
          </w:p>
        </w:tc>
      </w:tr>
      <w:tr w:rsidR="00F8045D" w14:paraId="45580524" w14:textId="06C7F60B" w:rsidTr="00F8045D">
        <w:trPr>
          <w:jc w:val="center"/>
        </w:trPr>
        <w:tc>
          <w:tcPr>
            <w:tcW w:w="351" w:type="pct"/>
            <w:vAlign w:val="center"/>
          </w:tcPr>
          <w:p w14:paraId="5A3EE80B" w14:textId="77777777" w:rsidR="00F8045D" w:rsidRDefault="00F8045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1</w:t>
            </w:r>
          </w:p>
        </w:tc>
        <w:tc>
          <w:tcPr>
            <w:tcW w:w="716" w:type="pct"/>
          </w:tcPr>
          <w:p w14:paraId="3A58DA6B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799" w:type="pct"/>
          </w:tcPr>
          <w:p w14:paraId="7DC00E56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7" w:type="pct"/>
          </w:tcPr>
          <w:p w14:paraId="4BF306C8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7" w:type="pct"/>
          </w:tcPr>
          <w:p w14:paraId="4036AA82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</w:tr>
      <w:tr w:rsidR="00F8045D" w14:paraId="4E47E2C7" w14:textId="0C382501" w:rsidTr="00F8045D">
        <w:trPr>
          <w:jc w:val="center"/>
        </w:trPr>
        <w:tc>
          <w:tcPr>
            <w:tcW w:w="351" w:type="pct"/>
            <w:vAlign w:val="center"/>
          </w:tcPr>
          <w:p w14:paraId="5CCA11CA" w14:textId="77777777" w:rsidR="00F8045D" w:rsidRDefault="00F8045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2</w:t>
            </w:r>
          </w:p>
        </w:tc>
        <w:tc>
          <w:tcPr>
            <w:tcW w:w="716" w:type="pct"/>
          </w:tcPr>
          <w:p w14:paraId="4F1958CF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799" w:type="pct"/>
          </w:tcPr>
          <w:p w14:paraId="1A70E2A8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7" w:type="pct"/>
          </w:tcPr>
          <w:p w14:paraId="77B3F842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7" w:type="pct"/>
          </w:tcPr>
          <w:p w14:paraId="60F060CB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</w:tr>
      <w:tr w:rsidR="00F8045D" w14:paraId="690E7A2D" w14:textId="00BE25E4" w:rsidTr="00F8045D">
        <w:trPr>
          <w:jc w:val="center"/>
        </w:trPr>
        <w:tc>
          <w:tcPr>
            <w:tcW w:w="351" w:type="pct"/>
            <w:vAlign w:val="center"/>
          </w:tcPr>
          <w:p w14:paraId="36D3CE3A" w14:textId="77777777" w:rsidR="00F8045D" w:rsidRDefault="00F8045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3</w:t>
            </w:r>
          </w:p>
        </w:tc>
        <w:tc>
          <w:tcPr>
            <w:tcW w:w="716" w:type="pct"/>
          </w:tcPr>
          <w:p w14:paraId="769B4A0E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799" w:type="pct"/>
          </w:tcPr>
          <w:p w14:paraId="3E74E3C3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7" w:type="pct"/>
          </w:tcPr>
          <w:p w14:paraId="2552803D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7" w:type="pct"/>
          </w:tcPr>
          <w:p w14:paraId="19C03CA6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</w:tr>
      <w:tr w:rsidR="00F8045D" w14:paraId="587C1A8E" w14:textId="7EE37535" w:rsidTr="00F8045D">
        <w:trPr>
          <w:jc w:val="center"/>
        </w:trPr>
        <w:tc>
          <w:tcPr>
            <w:tcW w:w="351" w:type="pct"/>
            <w:vAlign w:val="center"/>
          </w:tcPr>
          <w:p w14:paraId="6B71FE44" w14:textId="77777777" w:rsidR="00F8045D" w:rsidRDefault="00F8045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4</w:t>
            </w:r>
          </w:p>
        </w:tc>
        <w:tc>
          <w:tcPr>
            <w:tcW w:w="716" w:type="pct"/>
          </w:tcPr>
          <w:p w14:paraId="0F346274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799" w:type="pct"/>
          </w:tcPr>
          <w:p w14:paraId="67B1B768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7" w:type="pct"/>
          </w:tcPr>
          <w:p w14:paraId="27D6049F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7" w:type="pct"/>
          </w:tcPr>
          <w:p w14:paraId="771473D7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</w:tr>
      <w:tr w:rsidR="00F8045D" w14:paraId="4C13975E" w14:textId="66ACF1D2" w:rsidTr="00F8045D">
        <w:trPr>
          <w:jc w:val="center"/>
        </w:trPr>
        <w:tc>
          <w:tcPr>
            <w:tcW w:w="351" w:type="pct"/>
            <w:vAlign w:val="center"/>
          </w:tcPr>
          <w:p w14:paraId="2C13AEC6" w14:textId="77777777" w:rsidR="00F8045D" w:rsidRDefault="00F8045D">
            <w:pPr>
              <w:spacing w:line="400" w:lineRule="exact"/>
              <w:jc w:val="center"/>
              <w:rPr>
                <w:rFonts w:ascii="华文仿宋" w:eastAsia="华文仿宋" w:hAnsi="华文仿宋"/>
                <w:spacing w:val="-20"/>
                <w:szCs w:val="28"/>
              </w:rPr>
            </w:pPr>
            <w:r>
              <w:rPr>
                <w:rFonts w:ascii="华文仿宋" w:eastAsia="华文仿宋" w:hAnsi="华文仿宋" w:hint="eastAsia"/>
                <w:spacing w:val="-20"/>
                <w:szCs w:val="28"/>
              </w:rPr>
              <w:t>5</w:t>
            </w:r>
          </w:p>
        </w:tc>
        <w:tc>
          <w:tcPr>
            <w:tcW w:w="716" w:type="pct"/>
          </w:tcPr>
          <w:p w14:paraId="0A24BF12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799" w:type="pct"/>
          </w:tcPr>
          <w:p w14:paraId="3EC2C08C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7" w:type="pct"/>
          </w:tcPr>
          <w:p w14:paraId="50619EBD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  <w:tc>
          <w:tcPr>
            <w:tcW w:w="1567" w:type="pct"/>
          </w:tcPr>
          <w:p w14:paraId="13C5E2BA" w14:textId="77777777" w:rsidR="00F8045D" w:rsidRDefault="00F8045D">
            <w:pPr>
              <w:spacing w:line="360" w:lineRule="auto"/>
              <w:jc w:val="center"/>
              <w:rPr>
                <w:rFonts w:ascii="黑体" w:eastAsia="黑体"/>
                <w:sz w:val="30"/>
                <w:szCs w:val="30"/>
              </w:rPr>
            </w:pPr>
          </w:p>
        </w:tc>
      </w:tr>
    </w:tbl>
    <w:p w14:paraId="26A2E1C4" w14:textId="77777777" w:rsidR="00695A12" w:rsidRDefault="00695A12">
      <w:pPr>
        <w:rPr>
          <w:rFonts w:ascii="黑体" w:eastAsia="黑体"/>
          <w:sz w:val="30"/>
          <w:szCs w:val="30"/>
        </w:rPr>
      </w:pPr>
    </w:p>
    <w:p w14:paraId="51BBF644" w14:textId="77777777" w:rsidR="00695A12" w:rsidRDefault="004670A9">
      <w:pPr>
        <w:spacing w:afterLines="100" w:after="240" w:line="400" w:lineRule="exac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四</w:t>
      </w:r>
      <w:r>
        <w:rPr>
          <w:rFonts w:ascii="黑体" w:eastAsia="黑体"/>
          <w:sz w:val="30"/>
          <w:szCs w:val="30"/>
        </w:rPr>
        <w:t>、</w:t>
      </w:r>
      <w:r>
        <w:rPr>
          <w:rFonts w:ascii="黑体" w:eastAsia="黑体" w:hint="eastAsia"/>
          <w:sz w:val="30"/>
          <w:szCs w:val="30"/>
        </w:rPr>
        <w:t>科研能力和发展潜力自述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695A12" w14:paraId="5B17182E" w14:textId="77777777">
        <w:trPr>
          <w:trHeight w:val="3162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1E7A" w14:textId="77777777" w:rsidR="00117502" w:rsidRPr="00117502" w:rsidRDefault="00117502" w:rsidP="00117502">
            <w:pPr>
              <w:spacing w:beforeLines="50" w:before="120"/>
              <w:ind w:firstLineChars="200" w:firstLine="420"/>
              <w:jc w:val="left"/>
              <w:rPr>
                <w:rFonts w:ascii="华文仿宋" w:eastAsia="华文仿宋" w:hAnsi="华文仿宋" w:hint="eastAsia"/>
                <w:szCs w:val="28"/>
              </w:rPr>
            </w:pPr>
            <w:r w:rsidRPr="00117502">
              <w:rPr>
                <w:rFonts w:ascii="华文仿宋" w:eastAsia="华文仿宋" w:hAnsi="华文仿宋" w:hint="eastAsia"/>
                <w:szCs w:val="28"/>
              </w:rPr>
              <w:t>请围绕科研工作意愿、科研创新能力及学术发展潜力，结合具体成果与规划进行自述，重点</w:t>
            </w:r>
          </w:p>
          <w:p w14:paraId="32E37548" w14:textId="1FB6EBEA" w:rsidR="00695A12" w:rsidRDefault="00117502" w:rsidP="00117502">
            <w:pPr>
              <w:spacing w:beforeLines="50" w:before="120"/>
              <w:ind w:firstLineChars="200" w:firstLine="420"/>
              <w:jc w:val="left"/>
              <w:rPr>
                <w:rFonts w:eastAsia="仿宋_GB2312"/>
              </w:rPr>
            </w:pPr>
            <w:r w:rsidRPr="00117502">
              <w:rPr>
                <w:rFonts w:ascii="华文仿宋" w:eastAsia="华文仿宋" w:hAnsi="华文仿宋" w:hint="eastAsia"/>
                <w:szCs w:val="28"/>
              </w:rPr>
              <w:t>体现个人优势与本项目需求的契合度，限500字以内。</w:t>
            </w:r>
          </w:p>
        </w:tc>
      </w:tr>
    </w:tbl>
    <w:p w14:paraId="2007926D" w14:textId="77777777" w:rsidR="00695A12" w:rsidRDefault="00695A12">
      <w:pPr>
        <w:spacing w:afterLines="100" w:after="240" w:line="400" w:lineRule="exact"/>
        <w:rPr>
          <w:rFonts w:ascii="黑体" w:eastAsia="黑体"/>
          <w:sz w:val="30"/>
          <w:szCs w:val="30"/>
        </w:rPr>
      </w:pPr>
    </w:p>
    <w:p w14:paraId="5D8920C9" w14:textId="77777777" w:rsidR="00695A12" w:rsidRDefault="004670A9">
      <w:pPr>
        <w:spacing w:afterLines="100" w:after="240" w:line="400" w:lineRule="exact"/>
        <w:rPr>
          <w:rFonts w:ascii="黑体" w:eastAsia="黑体" w:hAnsi="华文仿宋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五、个人承诺书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9"/>
      </w:tblGrid>
      <w:tr w:rsidR="00695A12" w14:paraId="425B1060" w14:textId="77777777">
        <w:trPr>
          <w:trHeight w:val="4314"/>
          <w:jc w:val="center"/>
        </w:trPr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99E8" w14:textId="77777777" w:rsidR="00695A12" w:rsidRDefault="00695A12">
            <w:pPr>
              <w:spacing w:line="400" w:lineRule="exact"/>
              <w:ind w:firstLineChars="200" w:firstLine="420"/>
            </w:pPr>
          </w:p>
          <w:p w14:paraId="45954BEE" w14:textId="77777777" w:rsidR="00117502" w:rsidRPr="00117502" w:rsidRDefault="00117502" w:rsidP="0011750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1.本人对以上内容及全部附件材料进行了审核及确认，对其客观性、准确性、真实性负责，</w:t>
            </w:r>
          </w:p>
          <w:p w14:paraId="0B8EBD9C" w14:textId="77777777" w:rsidR="00117502" w:rsidRPr="00117502" w:rsidRDefault="00117502" w:rsidP="0011750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所提供的材料均不涉及国家秘密。</w:t>
            </w:r>
          </w:p>
          <w:p w14:paraId="7E0CBC78" w14:textId="77777777" w:rsidR="00117502" w:rsidRPr="00117502" w:rsidRDefault="00117502" w:rsidP="0011750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2.本人恪守学术道德规范，不存在抄袭剽窃、侵占他人研究成果，或伪造、篡改实验研究数</w:t>
            </w:r>
          </w:p>
          <w:p w14:paraId="49A74DA4" w14:textId="77777777" w:rsidR="00117502" w:rsidRPr="00117502" w:rsidRDefault="00117502" w:rsidP="0011750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据、图表、结论、检测报告等科研失信行为。如有违反，自愿承担相应责任。</w:t>
            </w:r>
          </w:p>
          <w:p w14:paraId="325A64C5" w14:textId="77777777" w:rsidR="00117502" w:rsidRPr="00117502" w:rsidRDefault="00117502" w:rsidP="0011750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3.本人如入选博士生专项计划，将严格遵守</w:t>
            </w:r>
            <w:proofErr w:type="gramStart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《</w:t>
            </w:r>
            <w:proofErr w:type="gramEnd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中国科协青年科技人才培育工程博士生专项计</w:t>
            </w:r>
          </w:p>
          <w:p w14:paraId="6D339A1E" w14:textId="77777777" w:rsidR="00117502" w:rsidRDefault="00117502" w:rsidP="0011750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proofErr w:type="gramStart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划管理</w:t>
            </w:r>
            <w:proofErr w:type="gramEnd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办法</w:t>
            </w:r>
            <w:proofErr w:type="gramStart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》</w:t>
            </w:r>
            <w:proofErr w:type="gramEnd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等有关要求，认真履行义务，按要求完成规定培育内容。如未完成，将主动申请取</w:t>
            </w:r>
          </w:p>
          <w:p w14:paraId="14C37ABD" w14:textId="6FAC754B" w:rsidR="00695A12" w:rsidRDefault="00117502" w:rsidP="0011750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textAlignment w:val="baseline"/>
              <w:rPr>
                <w:rFonts w:eastAsia="仿宋_GB2312"/>
              </w:rPr>
            </w:pPr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消培育资格。</w:t>
            </w:r>
          </w:p>
          <w:p w14:paraId="2A48657A" w14:textId="77777777" w:rsidR="00695A12" w:rsidRDefault="00695A12">
            <w:pPr>
              <w:spacing w:line="400" w:lineRule="exact"/>
              <w:jc w:val="center"/>
              <w:rPr>
                <w:rFonts w:eastAsia="仿宋_GB2312"/>
              </w:rPr>
            </w:pPr>
          </w:p>
          <w:p w14:paraId="3669B15E" w14:textId="77777777" w:rsidR="00695A12" w:rsidRDefault="004670A9">
            <w:pPr>
              <w:spacing w:line="40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</w:t>
            </w:r>
            <w:r>
              <w:rPr>
                <w:rFonts w:eastAsia="仿宋_GB2312" w:hint="eastAsia"/>
              </w:rPr>
              <w:t>承诺人：</w:t>
            </w:r>
          </w:p>
          <w:p w14:paraId="0FC637E5" w14:textId="77777777" w:rsidR="00695A12" w:rsidRDefault="004670A9">
            <w:pPr>
              <w:spacing w:line="400" w:lineRule="exact"/>
              <w:ind w:firstLineChars="2100" w:firstLine="4410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3A9017F4" w14:textId="77777777" w:rsidR="00695A12" w:rsidRDefault="004670A9">
      <w:pPr>
        <w:numPr>
          <w:ilvl w:val="0"/>
          <w:numId w:val="1"/>
        </w:num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导师意见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695A12" w14:paraId="196F0F77" w14:textId="77777777">
        <w:trPr>
          <w:trHeight w:val="4674"/>
        </w:trPr>
        <w:tc>
          <w:tcPr>
            <w:tcW w:w="9061" w:type="dxa"/>
          </w:tcPr>
          <w:p w14:paraId="44F3C6C1" w14:textId="77777777" w:rsidR="00695A12" w:rsidRDefault="00695A12">
            <w:pPr>
              <w:spacing w:beforeLines="50" w:before="120" w:afterLines="50" w:after="120"/>
              <w:jc w:val="left"/>
              <w:rPr>
                <w:rFonts w:ascii="黑体" w:eastAsia="黑体"/>
                <w:szCs w:val="21"/>
              </w:rPr>
            </w:pPr>
          </w:p>
          <w:p w14:paraId="71266B11" w14:textId="3BB04DD8" w:rsidR="00117502" w:rsidRPr="00117502" w:rsidRDefault="00117502" w:rsidP="0011750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jc w:val="left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本人作为XX同学的导师，知悉其参与“中国科协青年科技人才培育工程博士生专项计划”，对以上内容及全部附件材料进行了审核及确认。</w:t>
            </w:r>
          </w:p>
          <w:p w14:paraId="69E6557F" w14:textId="77777777" w:rsidR="00117502" w:rsidRPr="00117502" w:rsidRDefault="00117502" w:rsidP="0011750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jc w:val="left"/>
              <w:textAlignment w:val="baseline"/>
              <w:rPr>
                <w:rFonts w:ascii="仿宋_GB2312" w:eastAsia="仿宋_GB2312" w:hAnsi="仿宋_GB2312" w:cs="仿宋_GB2312" w:hint="eastAsia"/>
                <w:szCs w:val="21"/>
              </w:rPr>
            </w:pPr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如该同学入选博士生专项计划，本人将按照</w:t>
            </w:r>
            <w:proofErr w:type="gramStart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《</w:t>
            </w:r>
            <w:proofErr w:type="gramEnd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中国科协青年科技人才培育工程博士生专项计</w:t>
            </w:r>
          </w:p>
          <w:p w14:paraId="02787198" w14:textId="531690D5" w:rsidR="00695A12" w:rsidRDefault="00117502" w:rsidP="0011750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jc w:val="left"/>
              <w:textAlignment w:val="baseline"/>
              <w:rPr>
                <w:rFonts w:ascii="仿宋_GB2312" w:eastAsia="仿宋_GB2312"/>
                <w:szCs w:val="21"/>
              </w:rPr>
            </w:pPr>
            <w:proofErr w:type="gramStart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划管理</w:t>
            </w:r>
            <w:proofErr w:type="gramEnd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办法</w:t>
            </w:r>
            <w:proofErr w:type="gramStart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》</w:t>
            </w:r>
            <w:proofErr w:type="gramEnd"/>
            <w:r w:rsidRPr="00117502">
              <w:rPr>
                <w:rFonts w:ascii="仿宋_GB2312" w:eastAsia="仿宋_GB2312" w:hAnsi="仿宋_GB2312" w:cs="仿宋_GB2312" w:hint="eastAsia"/>
                <w:szCs w:val="21"/>
              </w:rPr>
              <w:t>等有关要求，支持该同学参与各项培育活动，共同做好培育工作。</w:t>
            </w:r>
          </w:p>
          <w:p w14:paraId="61AA8273" w14:textId="77777777" w:rsidR="00695A12" w:rsidRDefault="00695A1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jc w:val="left"/>
              <w:textAlignment w:val="baseline"/>
            </w:pPr>
          </w:p>
          <w:p w14:paraId="655B5264" w14:textId="77777777" w:rsidR="00695A12" w:rsidRDefault="00695A1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jc w:val="left"/>
              <w:textAlignment w:val="baseline"/>
            </w:pPr>
          </w:p>
          <w:p w14:paraId="7B74A449" w14:textId="77777777" w:rsidR="00695A12" w:rsidRDefault="00695A12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jc w:val="left"/>
              <w:textAlignment w:val="baseline"/>
              <w:rPr>
                <w:rFonts w:eastAsia="仿宋_GB2312"/>
              </w:rPr>
            </w:pPr>
          </w:p>
          <w:p w14:paraId="44CF7C2E" w14:textId="77777777" w:rsidR="00695A12" w:rsidRDefault="004670A9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00" w:firstLine="420"/>
              <w:jc w:val="left"/>
              <w:textAlignment w:val="baseline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eastAsia="仿宋_GB2312" w:hint="eastAsia"/>
              </w:rPr>
              <w:t xml:space="preserve">                                  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导师（本人签字）：</w:t>
            </w:r>
          </w:p>
          <w:p w14:paraId="66DBCDB2" w14:textId="77777777" w:rsidR="00695A12" w:rsidRDefault="004670A9">
            <w:pPr>
              <w:widowControl/>
              <w:overflowPunct w:val="0"/>
              <w:autoSpaceDE w:val="0"/>
              <w:autoSpaceDN w:val="0"/>
              <w:adjustRightInd w:val="0"/>
              <w:spacing w:line="480" w:lineRule="exact"/>
              <w:ind w:firstLineChars="2800" w:firstLine="5880"/>
              <w:jc w:val="left"/>
              <w:textAlignment w:val="baseline"/>
              <w:rPr>
                <w:rFonts w:eastAsia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月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日</w:t>
            </w:r>
          </w:p>
        </w:tc>
      </w:tr>
    </w:tbl>
    <w:p w14:paraId="277280DF" w14:textId="77777777" w:rsidR="00695A12" w:rsidRDefault="00695A12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</w:p>
    <w:p w14:paraId="76166F22" w14:textId="77777777" w:rsidR="00695A12" w:rsidRDefault="00695A12">
      <w:p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</w:p>
    <w:p w14:paraId="6EC6BC4E" w14:textId="77777777" w:rsidR="00695A12" w:rsidRDefault="004670A9">
      <w:pPr>
        <w:numPr>
          <w:ilvl w:val="0"/>
          <w:numId w:val="1"/>
        </w:numPr>
        <w:spacing w:beforeLines="50" w:before="120" w:afterLines="50" w:after="120"/>
        <w:jc w:val="left"/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lastRenderedPageBreak/>
        <w:t>就读单位意见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1"/>
      </w:tblGrid>
      <w:tr w:rsidR="00695A12" w14:paraId="3B97538D" w14:textId="77777777">
        <w:trPr>
          <w:trHeight w:val="4674"/>
        </w:trPr>
        <w:tc>
          <w:tcPr>
            <w:tcW w:w="9061" w:type="dxa"/>
          </w:tcPr>
          <w:p w14:paraId="5932FF9C" w14:textId="77777777" w:rsidR="00695A12" w:rsidRDefault="00695A12">
            <w:pPr>
              <w:spacing w:beforeLines="50" w:before="120" w:afterLines="50" w:after="120"/>
              <w:jc w:val="left"/>
              <w:rPr>
                <w:rFonts w:ascii="黑体" w:eastAsia="黑体"/>
                <w:sz w:val="30"/>
                <w:szCs w:val="30"/>
              </w:rPr>
            </w:pPr>
          </w:p>
          <w:p w14:paraId="645E99E8" w14:textId="77777777" w:rsidR="00117502" w:rsidRPr="00117502" w:rsidRDefault="00117502" w:rsidP="00117502">
            <w:pPr>
              <w:spacing w:beforeLines="50" w:before="120"/>
              <w:ind w:firstLineChars="200" w:firstLine="420"/>
              <w:jc w:val="left"/>
              <w:rPr>
                <w:rFonts w:eastAsia="仿宋_GB2312" w:hint="eastAsia"/>
              </w:rPr>
            </w:pPr>
            <w:r w:rsidRPr="00117502">
              <w:rPr>
                <w:rFonts w:eastAsia="仿宋_GB2312" w:hint="eastAsia"/>
              </w:rPr>
              <w:t>（通过全国学会推荐的博士生，由全国学会分支机构、会员单位等出具意见并盖章。通过省</w:t>
            </w:r>
          </w:p>
          <w:p w14:paraId="1C43450F" w14:textId="77777777" w:rsidR="00117502" w:rsidRPr="00117502" w:rsidRDefault="00117502" w:rsidP="00117502">
            <w:pPr>
              <w:spacing w:beforeLines="50" w:before="120"/>
              <w:ind w:firstLineChars="200" w:firstLine="420"/>
              <w:jc w:val="left"/>
              <w:rPr>
                <w:rFonts w:eastAsia="仿宋_GB2312" w:hint="eastAsia"/>
              </w:rPr>
            </w:pPr>
            <w:r w:rsidRPr="00117502">
              <w:rPr>
                <w:rFonts w:eastAsia="仿宋_GB2312" w:hint="eastAsia"/>
              </w:rPr>
              <w:t>级科协推荐（科协基层组织）的博士生，由就读单位科学技术协会出具意见并盖章；通过省级科</w:t>
            </w:r>
          </w:p>
          <w:p w14:paraId="5BBD12FC" w14:textId="77777777" w:rsidR="00117502" w:rsidRPr="00117502" w:rsidRDefault="00117502" w:rsidP="00117502">
            <w:pPr>
              <w:spacing w:beforeLines="50" w:before="120"/>
              <w:ind w:firstLineChars="200" w:firstLine="420"/>
              <w:jc w:val="left"/>
              <w:rPr>
                <w:rFonts w:eastAsia="仿宋_GB2312" w:hint="eastAsia"/>
              </w:rPr>
            </w:pPr>
            <w:r w:rsidRPr="00117502">
              <w:rPr>
                <w:rFonts w:eastAsia="仿宋_GB2312" w:hint="eastAsia"/>
              </w:rPr>
              <w:t>协推荐（自荐）的博士生，由就读单位研究生主管部门或所在学院出具意见并盖章。）</w:t>
            </w:r>
          </w:p>
          <w:p w14:paraId="498BACBE" w14:textId="72A7B718" w:rsidR="00695A12" w:rsidRDefault="00117502" w:rsidP="00117502">
            <w:pPr>
              <w:spacing w:beforeLines="50" w:before="120"/>
              <w:ind w:firstLineChars="200" w:firstLine="420"/>
              <w:jc w:val="left"/>
              <w:rPr>
                <w:rFonts w:ascii="黑体" w:eastAsia="黑体"/>
                <w:sz w:val="30"/>
                <w:szCs w:val="30"/>
              </w:rPr>
            </w:pPr>
            <w:r w:rsidRPr="00117502">
              <w:rPr>
                <w:rFonts w:eastAsia="仿宋_GB2312" w:hint="eastAsia"/>
              </w:rPr>
              <w:t>经审查，</w:t>
            </w:r>
            <w:r w:rsidRPr="00117502">
              <w:rPr>
                <w:rFonts w:eastAsia="仿宋_GB2312" w:hint="eastAsia"/>
              </w:rPr>
              <w:t>XX</w:t>
            </w:r>
            <w:r w:rsidRPr="00117502">
              <w:rPr>
                <w:rFonts w:eastAsia="仿宋_GB2312" w:hint="eastAsia"/>
              </w:rPr>
              <w:t>（证件号：</w:t>
            </w:r>
            <w:r w:rsidRPr="00117502">
              <w:rPr>
                <w:rFonts w:eastAsia="仿宋_GB2312" w:hint="eastAsia"/>
              </w:rPr>
              <w:t>XXXX</w:t>
            </w:r>
            <w:r w:rsidRPr="00117502">
              <w:rPr>
                <w:rFonts w:eastAsia="仿宋_GB2312" w:hint="eastAsia"/>
              </w:rPr>
              <w:t>）符合中国科协青年科技人才培育工程博士生专项计划申报条件，无学术不端等行为，同意推荐。</w:t>
            </w:r>
            <w:r w:rsidRPr="00117502">
              <w:rPr>
                <w:rFonts w:eastAsia="仿宋_GB2312"/>
              </w:rPr>
              <w:cr/>
            </w:r>
            <w:r w:rsidRPr="00117502">
              <w:rPr>
                <w:rFonts w:ascii="黑体" w:eastAsia="仿宋_GB2312"/>
                <w:sz w:val="30"/>
                <w:szCs w:val="30"/>
              </w:rPr>
              <w:t xml:space="preserve"> </w:t>
            </w:r>
          </w:p>
          <w:p w14:paraId="0E6ED29D" w14:textId="77777777" w:rsidR="00695A12" w:rsidRDefault="00695A12">
            <w:pPr>
              <w:spacing w:beforeLines="50" w:before="120" w:afterLines="50" w:after="120"/>
              <w:jc w:val="left"/>
              <w:rPr>
                <w:rFonts w:ascii="黑体" w:eastAsia="黑体"/>
                <w:sz w:val="30"/>
                <w:szCs w:val="30"/>
              </w:rPr>
            </w:pPr>
          </w:p>
          <w:p w14:paraId="4C927F7E" w14:textId="77777777" w:rsidR="00695A12" w:rsidRDefault="00695A12">
            <w:pPr>
              <w:spacing w:beforeLines="50" w:before="120" w:afterLines="50" w:after="120"/>
              <w:jc w:val="left"/>
              <w:rPr>
                <w:rFonts w:ascii="黑体" w:eastAsia="黑体"/>
                <w:sz w:val="30"/>
                <w:szCs w:val="30"/>
              </w:rPr>
            </w:pPr>
          </w:p>
          <w:p w14:paraId="2B31CFEE" w14:textId="77777777" w:rsidR="00695A12" w:rsidRDefault="00695A12">
            <w:pPr>
              <w:spacing w:beforeLines="50" w:before="120" w:afterLines="50" w:after="120"/>
              <w:jc w:val="left"/>
              <w:rPr>
                <w:rFonts w:ascii="黑体" w:eastAsia="黑体"/>
                <w:sz w:val="30"/>
                <w:szCs w:val="30"/>
              </w:rPr>
            </w:pPr>
          </w:p>
          <w:p w14:paraId="3102980E" w14:textId="77777777" w:rsidR="00695A12" w:rsidRDefault="00695A12">
            <w:pPr>
              <w:spacing w:beforeLines="50" w:before="120" w:afterLines="50" w:after="120"/>
              <w:jc w:val="left"/>
              <w:rPr>
                <w:rFonts w:ascii="黑体" w:eastAsia="黑体"/>
                <w:sz w:val="30"/>
                <w:szCs w:val="30"/>
              </w:rPr>
            </w:pPr>
          </w:p>
          <w:p w14:paraId="4B902C93" w14:textId="4D044FF0" w:rsidR="00695A12" w:rsidRDefault="004670A9">
            <w:pPr>
              <w:spacing w:beforeLines="50" w:before="120" w:afterLines="50" w:after="120"/>
              <w:jc w:val="left"/>
              <w:rPr>
                <w:rFonts w:eastAsia="仿宋_GB2312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 xml:space="preserve">                                </w:t>
            </w:r>
            <w:r w:rsidR="006F0721">
              <w:rPr>
                <w:rFonts w:ascii="黑体" w:eastAsia="黑体"/>
                <w:sz w:val="30"/>
                <w:szCs w:val="30"/>
              </w:rPr>
              <w:t xml:space="preserve">            </w:t>
            </w:r>
            <w:r w:rsidR="006F0721" w:rsidRPr="006F0721">
              <w:rPr>
                <w:rFonts w:eastAsia="仿宋_GB2312"/>
              </w:rPr>
              <w:t>盖</w:t>
            </w:r>
            <w:r>
              <w:rPr>
                <w:rFonts w:eastAsia="仿宋_GB2312" w:hint="eastAsia"/>
              </w:rPr>
              <w:t>章</w:t>
            </w:r>
          </w:p>
          <w:p w14:paraId="750AD4EC" w14:textId="77777777" w:rsidR="00695A12" w:rsidRDefault="004670A9">
            <w:pPr>
              <w:spacing w:beforeLines="50" w:before="120" w:afterLines="50" w:after="120"/>
              <w:jc w:val="left"/>
              <w:rPr>
                <w:rFonts w:eastAsia="仿宋_GB2312"/>
              </w:rPr>
            </w:pPr>
            <w:r>
              <w:rPr>
                <w:rFonts w:eastAsia="仿宋_GB2312" w:hint="eastAsia"/>
              </w:rPr>
              <w:t xml:space="preserve">                                                        </w:t>
            </w:r>
            <w:r>
              <w:rPr>
                <w:rFonts w:eastAsia="仿宋_GB2312" w:hint="eastAsia"/>
              </w:rPr>
              <w:t>年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月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 w:hint="eastAsia"/>
              </w:rPr>
              <w:t>日</w:t>
            </w:r>
          </w:p>
        </w:tc>
      </w:tr>
    </w:tbl>
    <w:p w14:paraId="5F8B9BBF" w14:textId="77777777" w:rsidR="00695A12" w:rsidRDefault="00695A12">
      <w:pPr>
        <w:spacing w:line="300" w:lineRule="exact"/>
        <w:jc w:val="right"/>
        <w:rPr>
          <w:rFonts w:ascii="楷体_GB2312" w:eastAsia="楷体_GB2312"/>
          <w:b/>
          <w:sz w:val="18"/>
          <w:szCs w:val="18"/>
        </w:rPr>
      </w:pPr>
    </w:p>
    <w:sectPr w:rsidR="00695A12">
      <w:headerReference w:type="default" r:id="rId8"/>
      <w:footerReference w:type="even" r:id="rId9"/>
      <w:footerReference w:type="default" r:id="rId10"/>
      <w:pgSz w:w="11907" w:h="16840"/>
      <w:pgMar w:top="2098" w:right="1474" w:bottom="1985" w:left="1588" w:header="851" w:footer="992" w:gutter="0"/>
      <w:pgNumType w:fmt="numberInDash"/>
      <w:cols w:space="720"/>
      <w:docGrid w:linePitch="579" w:charSpace="21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7BDD80" w14:textId="77777777" w:rsidR="004670A9" w:rsidRDefault="004670A9">
      <w:r>
        <w:separator/>
      </w:r>
    </w:p>
  </w:endnote>
  <w:endnote w:type="continuationSeparator" w:id="0">
    <w:p w14:paraId="5150DF8E" w14:textId="77777777" w:rsidR="004670A9" w:rsidRDefault="00467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小标宋">
    <w:altName w:val="宋体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2BD783" w14:textId="77777777" w:rsidR="00695A12" w:rsidRDefault="00695A12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924363"/>
    </w:sdtPr>
    <w:sdtEndPr>
      <w:rPr>
        <w:sz w:val="28"/>
        <w:szCs w:val="28"/>
      </w:rPr>
    </w:sdtEndPr>
    <w:sdtContent>
      <w:p w14:paraId="5998CAB5" w14:textId="77777777" w:rsidR="00695A12" w:rsidRDefault="004670A9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 w:rsidR="00716557" w:rsidRPr="00716557">
          <w:rPr>
            <w:noProof/>
            <w:sz w:val="28"/>
            <w:szCs w:val="28"/>
            <w:lang w:val="zh-CN"/>
          </w:rPr>
          <w:t>-</w:t>
        </w:r>
        <w:r w:rsidR="00716557">
          <w:rPr>
            <w:noProof/>
            <w:sz w:val="28"/>
            <w:szCs w:val="28"/>
          </w:rPr>
          <w:t xml:space="preserve"> 1 -</w:t>
        </w:r>
        <w:r>
          <w:rPr>
            <w:sz w:val="28"/>
            <w:szCs w:val="28"/>
          </w:rPr>
          <w:fldChar w:fldCharType="end"/>
        </w:r>
      </w:p>
    </w:sdtContent>
  </w:sdt>
  <w:p w14:paraId="45000360" w14:textId="77777777" w:rsidR="00695A12" w:rsidRDefault="00695A1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AABA87" w14:textId="77777777" w:rsidR="004670A9" w:rsidRDefault="004670A9">
      <w:r>
        <w:separator/>
      </w:r>
    </w:p>
  </w:footnote>
  <w:footnote w:type="continuationSeparator" w:id="0">
    <w:p w14:paraId="1BEFCB15" w14:textId="77777777" w:rsidR="004670A9" w:rsidRDefault="004670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6B1B30" w14:textId="77777777" w:rsidR="00695A12" w:rsidRDefault="00695A12">
    <w:pPr>
      <w:pStyle w:val="a6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A1D43B"/>
    <w:multiLevelType w:val="singleLevel"/>
    <w:tmpl w:val="52A1D43B"/>
    <w:lvl w:ilvl="0">
      <w:start w:val="6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attachedTemplate r:id="rId1"/>
  <w:defaultTabStop w:val="420"/>
  <w:drawingGridHorizontalSpacing w:val="158"/>
  <w:drawingGridVerticalSpacing w:val="579"/>
  <w:displayHorizontalDrawingGridEvery w:val="0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620329"/>
    <w:rsid w:val="00022E6E"/>
    <w:rsid w:val="00045AA6"/>
    <w:rsid w:val="000460CC"/>
    <w:rsid w:val="000C0CC7"/>
    <w:rsid w:val="000D2903"/>
    <w:rsid w:val="000D568E"/>
    <w:rsid w:val="000E2D6F"/>
    <w:rsid w:val="00117502"/>
    <w:rsid w:val="001400E1"/>
    <w:rsid w:val="00172A27"/>
    <w:rsid w:val="001A5408"/>
    <w:rsid w:val="001C2CCD"/>
    <w:rsid w:val="00243252"/>
    <w:rsid w:val="0026337A"/>
    <w:rsid w:val="002C29D5"/>
    <w:rsid w:val="002F53EF"/>
    <w:rsid w:val="00402B49"/>
    <w:rsid w:val="00454073"/>
    <w:rsid w:val="004670A9"/>
    <w:rsid w:val="004837BC"/>
    <w:rsid w:val="004C03CF"/>
    <w:rsid w:val="004E6833"/>
    <w:rsid w:val="005229B0"/>
    <w:rsid w:val="0056359C"/>
    <w:rsid w:val="00686BC8"/>
    <w:rsid w:val="00695A12"/>
    <w:rsid w:val="006C3B19"/>
    <w:rsid w:val="006C4FAC"/>
    <w:rsid w:val="006D7600"/>
    <w:rsid w:val="006F0721"/>
    <w:rsid w:val="00716557"/>
    <w:rsid w:val="00720A38"/>
    <w:rsid w:val="007737F7"/>
    <w:rsid w:val="00782091"/>
    <w:rsid w:val="00782849"/>
    <w:rsid w:val="007F502F"/>
    <w:rsid w:val="00820256"/>
    <w:rsid w:val="008650D5"/>
    <w:rsid w:val="008775B6"/>
    <w:rsid w:val="008E36C9"/>
    <w:rsid w:val="008F36A2"/>
    <w:rsid w:val="0094356A"/>
    <w:rsid w:val="009912F3"/>
    <w:rsid w:val="00AB48F5"/>
    <w:rsid w:val="00B107FC"/>
    <w:rsid w:val="00D32387"/>
    <w:rsid w:val="00D44A35"/>
    <w:rsid w:val="00D825A5"/>
    <w:rsid w:val="00DE39B3"/>
    <w:rsid w:val="00E15A2C"/>
    <w:rsid w:val="00E53A2F"/>
    <w:rsid w:val="00F0056A"/>
    <w:rsid w:val="00F622D3"/>
    <w:rsid w:val="00F8045D"/>
    <w:rsid w:val="00FD3C60"/>
    <w:rsid w:val="028D7EB5"/>
    <w:rsid w:val="0D0C1B9E"/>
    <w:rsid w:val="0D803670"/>
    <w:rsid w:val="10120777"/>
    <w:rsid w:val="182A0C49"/>
    <w:rsid w:val="1BE51FA0"/>
    <w:rsid w:val="1ED81326"/>
    <w:rsid w:val="28620329"/>
    <w:rsid w:val="2C3F35B6"/>
    <w:rsid w:val="3872263A"/>
    <w:rsid w:val="38774ED4"/>
    <w:rsid w:val="3D3B799E"/>
    <w:rsid w:val="427D7667"/>
    <w:rsid w:val="61923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C466F7"/>
  <w15:docId w15:val="{6273C86F-8A8E-4F18-8914-723A55AB5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qFormat/>
    <w:pPr>
      <w:spacing w:line="560" w:lineRule="exact"/>
      <w:ind w:firstLineChars="200" w:firstLine="630"/>
      <w:jc w:val="both"/>
    </w:pPr>
    <w:rPr>
      <w:rFonts w:ascii="仿宋_GB2312" w:eastAsia="仿宋_GB2312" w:hAnsi="仿宋_GB2312" w:cs="仿宋_GB2312"/>
      <w:spacing w:val="-6"/>
      <w:sz w:val="32"/>
      <w:szCs w:val="32"/>
    </w:rPr>
  </w:style>
  <w:style w:type="paragraph" w:styleId="a4">
    <w:name w:val="Date"/>
    <w:basedOn w:val="a"/>
    <w:next w:val="a"/>
    <w:link w:val="Char"/>
    <w:qFormat/>
    <w:pPr>
      <w:ind w:leftChars="2500" w:left="100"/>
    </w:pPr>
  </w:style>
  <w:style w:type="paragraph" w:styleId="a5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Title"/>
    <w:qFormat/>
    <w:pPr>
      <w:spacing w:line="720" w:lineRule="exact"/>
      <w:jc w:val="center"/>
    </w:pPr>
    <w:rPr>
      <w:rFonts w:ascii="方正小标宋简体" w:eastAsia="方正小标宋简体" w:hAnsi="方正小标宋简体" w:cs="方正小标宋简体"/>
      <w:sz w:val="44"/>
      <w:szCs w:val="44"/>
    </w:rPr>
  </w:style>
  <w:style w:type="character" w:styleId="a8">
    <w:name w:val="page number"/>
    <w:basedOn w:val="a0"/>
    <w:qFormat/>
  </w:style>
  <w:style w:type="character" w:customStyle="1" w:styleId="Char">
    <w:name w:val="日期 Char"/>
    <w:basedOn w:val="a0"/>
    <w:link w:val="a4"/>
    <w:qFormat/>
    <w:rPr>
      <w:kern w:val="2"/>
      <w:sz w:val="21"/>
      <w:szCs w:val="24"/>
    </w:rPr>
  </w:style>
  <w:style w:type="paragraph" w:customStyle="1" w:styleId="p0">
    <w:name w:val="p0"/>
    <w:basedOn w:val="a"/>
    <w:qFormat/>
    <w:pPr>
      <w:widowControl/>
    </w:pPr>
    <w:rPr>
      <w:kern w:val="0"/>
      <w:sz w:val="32"/>
      <w:szCs w:val="21"/>
    </w:rPr>
  </w:style>
  <w:style w:type="paragraph" w:customStyle="1" w:styleId="a9">
    <w:name w:val="三级标题"/>
    <w:basedOn w:val="a"/>
    <w:qFormat/>
    <w:pPr>
      <w:overflowPunct w:val="0"/>
      <w:spacing w:line="580" w:lineRule="exact"/>
      <w:ind w:firstLineChars="200" w:firstLine="640"/>
      <w:outlineLvl w:val="3"/>
    </w:pPr>
    <w:rPr>
      <w:rFonts w:ascii="仿宋_GB2312" w:eastAsia="仿宋_GB2312" w:hAnsi="仿宋_GB2312" w:cs="仿宋_GB2312"/>
      <w:bCs/>
      <w:kern w:val="32"/>
      <w:sz w:val="32"/>
      <w:szCs w:val="32"/>
    </w:rPr>
  </w:style>
  <w:style w:type="character" w:customStyle="1" w:styleId="Char0">
    <w:name w:val="页脚 Char"/>
    <w:basedOn w:val="a0"/>
    <w:link w:val="a5"/>
    <w:uiPriority w:val="99"/>
    <w:qFormat/>
    <w:rPr>
      <w:kern w:val="2"/>
      <w:sz w:val="18"/>
      <w:szCs w:val="18"/>
    </w:rPr>
  </w:style>
  <w:style w:type="paragraph" w:customStyle="1" w:styleId="aa">
    <w:name w:val="主送对象"/>
    <w:next w:val="a"/>
    <w:qFormat/>
    <w:pPr>
      <w:spacing w:line="560" w:lineRule="exac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Style13">
    <w:name w:val="_Style 13"/>
    <w:qFormat/>
    <w:pPr>
      <w:spacing w:before="120" w:after="120" w:line="288" w:lineRule="auto"/>
    </w:pPr>
    <w:rPr>
      <w:rFonts w:ascii="Arial" w:eastAsia="等线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2025&#24180;&#23398;&#20250;&#24037;&#20316;\&#21338;&#22763;&#29983;&#38738;&#25176;2025\2025&#24180;&#20013;&#22269;&#31185;&#21327;&#38738;&#24180;&#31185;&#25216;&#20154;&#25165;&#22521;&#32946;&#24037;&#31243;&#21338;&#22763;&#29983;&#19987;&#39033;&#35745;&#21010;&#25512;&#33616;&#24037;&#20316;&#26041;&#26696;-LC-H-V4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C918A4B-611D-468B-AAB2-A472B9598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2025年中国科协青年科技人才培育工程博士生专项计划推荐工作方案-LC-H-V4.dotx</Template>
  <TotalTime>266</TotalTime>
  <Pages>5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中国化学会</dc:title>
  <dc:creator>CCS李昶</dc:creator>
  <cp:lastModifiedBy>兰梦婷</cp:lastModifiedBy>
  <cp:revision>13</cp:revision>
  <cp:lastPrinted>2025-11-10T06:33:00Z</cp:lastPrinted>
  <dcterms:created xsi:type="dcterms:W3CDTF">2025-11-07T10:21:00Z</dcterms:created>
  <dcterms:modified xsi:type="dcterms:W3CDTF">2026-08-10T07:27:00Z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1158579A840B4B2E84781EAEEFB09DBA_13</vt:lpwstr>
  </property>
  <property fmtid="{D5CDD505-2E9C-101B-9397-08002B2CF9AE}" pid="4" name="KSOTemplateDocerSaveRecord">
    <vt:lpwstr>eyJoZGlkIjoiYzhkMjQ2NmM3NDNmZjMwODE0OTZkZmJiOWJjOGI1NmQiLCJ1c2VySWQiOiIxNTY5Njg1NjEyIn0=</vt:lpwstr>
  </property>
</Properties>
</file>